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6976F" w14:textId="18EAACEA" w:rsidR="009067EF" w:rsidRPr="00B95B2C" w:rsidRDefault="00D57645" w:rsidP="007013B8">
      <w:pPr>
        <w:pStyle w:val="FLVW-berschrift2"/>
        <w:rPr>
          <w:sz w:val="44"/>
        </w:rPr>
      </w:pPr>
      <w:r>
        <w:rPr>
          <w:bCs w:val="0"/>
          <w:color w:val="424242"/>
          <w:sz w:val="44"/>
        </w:rPr>
        <w:t>Fragebogen</w:t>
      </w:r>
      <w:r w:rsidR="00315838" w:rsidRPr="00315838">
        <w:rPr>
          <w:bCs w:val="0"/>
          <w:color w:val="424242"/>
          <w:sz w:val="44"/>
        </w:rPr>
        <w:t xml:space="preserve"> – </w:t>
      </w:r>
      <w:r>
        <w:rPr>
          <w:bCs w:val="0"/>
          <w:color w:val="424242"/>
          <w:sz w:val="44"/>
        </w:rPr>
        <w:t>Reflexion der Mitarbeitersituation</w:t>
      </w:r>
    </w:p>
    <w:p w14:paraId="558C7E03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Interviewer</w:t>
      </w:r>
      <w:r w:rsidR="00315838" w:rsidRPr="00315838">
        <w:rPr>
          <w:b/>
          <w:bCs/>
          <w:color w:val="E31E30"/>
          <w:sz w:val="24"/>
          <w:szCs w:val="22"/>
        </w:rPr>
        <w:t>:</w:t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  <w:t>Datum:</w:t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  <w:t xml:space="preserve">Dauer: </w:t>
      </w:r>
      <w:r w:rsidR="00315838" w:rsidRPr="00315838">
        <w:rPr>
          <w:b/>
          <w:bCs/>
          <w:color w:val="E31E30"/>
          <w:sz w:val="24"/>
          <w:szCs w:val="22"/>
        </w:rPr>
        <w:t xml:space="preserve"> </w:t>
      </w:r>
    </w:p>
    <w:p w14:paraId="78BED93D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 xml:space="preserve">Name: </w:t>
      </w:r>
    </w:p>
    <w:p w14:paraId="13E47288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 xml:space="preserve">In welchen Feldern hat der/die Mitarbeiter/in </w:t>
      </w:r>
      <w:proofErr w:type="spellStart"/>
      <w:r>
        <w:rPr>
          <w:b/>
          <w:bCs/>
          <w:color w:val="E31E30"/>
          <w:sz w:val="24"/>
          <w:szCs w:val="22"/>
        </w:rPr>
        <w:t>in</w:t>
      </w:r>
      <w:proofErr w:type="spellEnd"/>
      <w:r>
        <w:rPr>
          <w:b/>
          <w:bCs/>
          <w:color w:val="E31E30"/>
          <w:sz w:val="24"/>
          <w:szCs w:val="22"/>
        </w:rPr>
        <w:t xml:space="preserve"> den letzten Wochen und Monaten gearbeitet?</w:t>
      </w:r>
    </w:p>
    <w:p w14:paraId="365E96FF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B980981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0D21037E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Waren es die vereinbarten Aufgaben oder auch weitere?</w:t>
      </w:r>
    </w:p>
    <w:p w14:paraId="12317505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0D4BCB15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324DA1DA" w14:textId="6F2E9E93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Wie zufrieden ist der/die Mitarbeiter/in mit den konkreten Aufgaben?</w:t>
      </w:r>
    </w:p>
    <w:p w14:paraId="29A1AAE4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00E1D2A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62976188" w14:textId="5F8FD550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Was war gut? Was war weniger gut?</w:t>
      </w:r>
    </w:p>
    <w:p w14:paraId="71BE7F66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7A6B964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336FAAFC" w14:textId="0696C75E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lastRenderedPageBreak/>
        <w:t>Gab es besondere Herausforderungen? Wie wurden diese bearbeitet?</w:t>
      </w:r>
    </w:p>
    <w:p w14:paraId="248E9D98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652E0258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2B03A61B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Welche Unterstützung benötigt der/die Mitarbeiter/in?</w:t>
      </w:r>
    </w:p>
    <w:p w14:paraId="425388C1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3C4237D0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67741A5C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Wie bewertet der/die Mitarbeiter/in sein/ihr eigenes Engagement in der Gemeinschaft?</w:t>
      </w:r>
    </w:p>
    <w:p w14:paraId="40B4ECFA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3EEEBB66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5942D668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 xml:space="preserve">Welche Wahrnehmung hat der Gesprächspartner? Welche sind </w:t>
      </w:r>
      <w:proofErr w:type="spellStart"/>
      <w:r>
        <w:rPr>
          <w:b/>
          <w:bCs/>
          <w:color w:val="E31E30"/>
          <w:sz w:val="24"/>
          <w:szCs w:val="22"/>
        </w:rPr>
        <w:t>dekcungsgleich</w:t>
      </w:r>
      <w:proofErr w:type="spellEnd"/>
      <w:r>
        <w:rPr>
          <w:b/>
          <w:bCs/>
          <w:color w:val="E31E30"/>
          <w:sz w:val="24"/>
          <w:szCs w:val="22"/>
        </w:rPr>
        <w:t>? Welche gehen auseinander?</w:t>
      </w:r>
    </w:p>
    <w:p w14:paraId="46032C12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51747E88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41B79F0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Wie vereinbaren sich die Gesprächspartner bezüglich der unterschiedlichen Wahrnehmungen?</w:t>
      </w:r>
    </w:p>
    <w:p w14:paraId="44F2FDFD" w14:textId="77777777" w:rsidR="00D57645" w:rsidRDefault="00D57645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1F8BB330" w14:textId="7D271805" w:rsidR="002833D4" w:rsidRPr="00D57645" w:rsidRDefault="00315838" w:rsidP="00D57645">
      <w:pPr>
        <w:pStyle w:val="FLVW-Standardabsatz"/>
        <w:rPr>
          <w:sz w:val="20"/>
        </w:rPr>
      </w:pPr>
      <w:r>
        <w:rPr>
          <w:b/>
          <w:bCs/>
          <w:color w:val="E31E30"/>
          <w:sz w:val="24"/>
          <w:szCs w:val="22"/>
        </w:rPr>
        <w:br/>
      </w:r>
    </w:p>
    <w:sectPr w:rsidR="002833D4" w:rsidRPr="00D57645" w:rsidSect="00315838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EF12" w14:textId="77777777" w:rsidR="00D57645" w:rsidRDefault="00D57645">
      <w:r>
        <w:separator/>
      </w:r>
    </w:p>
  </w:endnote>
  <w:endnote w:type="continuationSeparator" w:id="0">
    <w:p w14:paraId="7174934D" w14:textId="77777777" w:rsidR="00D57645" w:rsidRDefault="00D5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65607" w14:textId="77777777" w:rsidR="009067EF" w:rsidRDefault="00A22687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A52D148" wp14:editId="0633B5F0">
              <wp:simplePos x="0" y="0"/>
              <wp:positionH relativeFrom="column">
                <wp:posOffset>5423950</wp:posOffset>
              </wp:positionH>
              <wp:positionV relativeFrom="paragraph">
                <wp:posOffset>-187449</wp:posOffset>
              </wp:positionV>
              <wp:extent cx="0" cy="524288"/>
              <wp:effectExtent l="0" t="0" r="12700" b="9525"/>
              <wp:wrapNone/>
              <wp:docPr id="1292274208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24288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047D50" id="Gerade Verbindung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1pt,-14.75pt" to="427.1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" strokecolor="black [3213]" strokeweight="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08D7788E" wp14:editId="4D38942F">
          <wp:simplePos x="0" y="0"/>
          <wp:positionH relativeFrom="column">
            <wp:posOffset>4517268</wp:posOffset>
          </wp:positionH>
          <wp:positionV relativeFrom="paragraph">
            <wp:posOffset>-366395</wp:posOffset>
          </wp:positionV>
          <wp:extent cx="882650" cy="882650"/>
          <wp:effectExtent l="0" t="0" r="0" b="0"/>
          <wp:wrapNone/>
          <wp:docPr id="186487867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4878678" name="Grafik 18648786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50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E72">
      <w:rPr>
        <w:noProof/>
      </w:rPr>
      <w:drawing>
        <wp:anchor distT="0" distB="0" distL="114300" distR="114300" simplePos="0" relativeHeight="251664384" behindDoc="1" locked="0" layoutInCell="1" allowOverlap="1" wp14:anchorId="0E99BC8C" wp14:editId="3AE308CC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2D54DF5" wp14:editId="3C1C6D4C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CA8E8D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D54D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0BCA8E8D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999C66A" wp14:editId="0B5DA721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6988B8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2E14F91" wp14:editId="38B63874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03A5E0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6BE2E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20E9204" wp14:editId="04046518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1CAE76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795DA920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192E1CAD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E9204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3A1CAE76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795DA920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192E1CAD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7A701B2" wp14:editId="1CF8C813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CD6FA6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5FC06" w14:textId="77777777" w:rsidR="00D57645" w:rsidRDefault="00D57645">
      <w:r>
        <w:separator/>
      </w:r>
    </w:p>
  </w:footnote>
  <w:footnote w:type="continuationSeparator" w:id="0">
    <w:p w14:paraId="0CBF7819" w14:textId="77777777" w:rsidR="00D57645" w:rsidRDefault="00D57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09132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E76B656" wp14:editId="1B3DC80D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030DC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76B65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0F2030DC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2C306727" wp14:editId="57F20122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AB14C9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7A225781" wp14:editId="1283EE1F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3AD92C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225781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373AD92C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62A6E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1A09E9F" wp14:editId="49F2037E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647CC86C" wp14:editId="2221B44C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42A1"/>
    <w:multiLevelType w:val="multilevel"/>
    <w:tmpl w:val="E57C562A"/>
    <w:numStyleLink w:val="FLVW-Liste"/>
  </w:abstractNum>
  <w:abstractNum w:abstractNumId="25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7"/>
  </w:num>
  <w:num w:numId="3" w16cid:durableId="1854369827">
    <w:abstractNumId w:val="25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6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8"/>
  </w:num>
  <w:num w:numId="22" w16cid:durableId="1304694630">
    <w:abstractNumId w:val="24"/>
  </w:num>
  <w:num w:numId="23" w16cid:durableId="1210803233">
    <w:abstractNumId w:val="2"/>
  </w:num>
  <w:num w:numId="24" w16cid:durableId="207689293">
    <w:abstractNumId w:val="29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645"/>
    <w:rsid w:val="00132121"/>
    <w:rsid w:val="00251A29"/>
    <w:rsid w:val="002833D4"/>
    <w:rsid w:val="002D22BB"/>
    <w:rsid w:val="00315838"/>
    <w:rsid w:val="0036540A"/>
    <w:rsid w:val="00390C42"/>
    <w:rsid w:val="003D345A"/>
    <w:rsid w:val="00432BF8"/>
    <w:rsid w:val="00460D09"/>
    <w:rsid w:val="00484D4E"/>
    <w:rsid w:val="005063E5"/>
    <w:rsid w:val="005323F9"/>
    <w:rsid w:val="00590957"/>
    <w:rsid w:val="005E068E"/>
    <w:rsid w:val="00602CA1"/>
    <w:rsid w:val="00632FFD"/>
    <w:rsid w:val="006C70B2"/>
    <w:rsid w:val="006E5E65"/>
    <w:rsid w:val="007013B8"/>
    <w:rsid w:val="00715F33"/>
    <w:rsid w:val="00727E72"/>
    <w:rsid w:val="009067EF"/>
    <w:rsid w:val="009C1B9A"/>
    <w:rsid w:val="00A22687"/>
    <w:rsid w:val="00A8080D"/>
    <w:rsid w:val="00B74944"/>
    <w:rsid w:val="00B91719"/>
    <w:rsid w:val="00B95B2C"/>
    <w:rsid w:val="00C51972"/>
    <w:rsid w:val="00C64D00"/>
    <w:rsid w:val="00CB4222"/>
    <w:rsid w:val="00D221B3"/>
    <w:rsid w:val="00D27195"/>
    <w:rsid w:val="00D45D4A"/>
    <w:rsid w:val="00D57645"/>
    <w:rsid w:val="00D66DBD"/>
    <w:rsid w:val="00D84D94"/>
    <w:rsid w:val="00D85C6B"/>
    <w:rsid w:val="00D9417C"/>
    <w:rsid w:val="00DD1654"/>
    <w:rsid w:val="00E860E5"/>
    <w:rsid w:val="00E90B6E"/>
    <w:rsid w:val="00EB0873"/>
    <w:rsid w:val="00F802EB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5C9EC"/>
  <w15:docId w15:val="{24400FE3-AA60-4D24-B9B7-C01F2E4DC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e.Steffen.FLVW-NET\AppData\Local\Temp\Temp7_MaM%20(7).zip\flvw_mam_vorl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7" ma:contentTypeDescription="Ein neues Dokument erstellen." ma:contentTypeScope="" ma:versionID="59d869da9bea4ba0e318f2ad814fc2a4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bf17a98c52bf6fd4ca0e991be8b25ec2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900D98-EBCE-4605-8E2C-765459D4FFDE}"/>
</file>

<file path=customXml/itemProps3.xml><?xml version="1.0" encoding="utf-8"?>
<ds:datastoreItem xmlns:ds="http://schemas.openxmlformats.org/officeDocument/2006/customXml" ds:itemID="{6B03AD61-426A-4201-8B5E-C7779B8C7EC5}"/>
</file>

<file path=customXml/itemProps4.xml><?xml version="1.0" encoding="utf-8"?>
<ds:datastoreItem xmlns:ds="http://schemas.openxmlformats.org/officeDocument/2006/customXml" ds:itemID="{41CA58A9-5DA2-49AE-B2F8-DD5664820AFB}"/>
</file>

<file path=docProps/app.xml><?xml version="1.0" encoding="utf-8"?>
<Properties xmlns="http://schemas.openxmlformats.org/officeDocument/2006/extended-properties" xmlns:vt="http://schemas.openxmlformats.org/officeDocument/2006/docPropsVTypes">
  <Template>flvw_mam_vorlage</Template>
  <TotalTime>0</TotalTime>
  <Pages>2</Pages>
  <Words>102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748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Kree, Steffen</dc:creator>
  <cp:keywords/>
  <dc:description/>
  <cp:lastModifiedBy>Kree, Steffen</cp:lastModifiedBy>
  <cp:revision>1</cp:revision>
  <cp:lastPrinted>2018-07-16T07:26:00Z</cp:lastPrinted>
  <dcterms:created xsi:type="dcterms:W3CDTF">2023-05-31T10:42:00Z</dcterms:created>
  <dcterms:modified xsi:type="dcterms:W3CDTF">2023-05-31T10:53:00Z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</Properties>
</file>